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text" w:horzAnchor="margin" w:tblpXSpec="center" w:tblpY="718"/>
        <w:tblOverlap w:val="never"/>
        <w:tblW w:w="114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28" w:type="dxa"/>
        </w:tblCellMar>
        <w:tblLook w:val="0620" w:firstRow="1" w:lastRow="0" w:firstColumn="0" w:lastColumn="0" w:noHBand="1" w:noVBand="1"/>
        <w:tblDescription w:val="Layout table"/>
      </w:tblPr>
      <w:tblGrid>
        <w:gridCol w:w="2474"/>
        <w:gridCol w:w="5743"/>
        <w:gridCol w:w="1559"/>
        <w:gridCol w:w="1701"/>
      </w:tblGrid>
      <w:tr w:rsidR="00CA16CD" w:rsidRPr="00F75986" w14:paraId="6485F664" w14:textId="77777777" w:rsidTr="00B92E7C">
        <w:trPr>
          <w:trHeight w:val="170"/>
        </w:trPr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49971" w14:textId="27279B4A" w:rsidR="00CA16CD" w:rsidRPr="00F75986" w:rsidRDefault="00CA16CD" w:rsidP="00CA16CD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C</w:t>
            </w:r>
            <w:r w:rsidRPr="00F75986">
              <w:rPr>
                <w:b/>
                <w:bCs/>
              </w:rPr>
              <w:t>aptains Name</w:t>
            </w:r>
          </w:p>
        </w:tc>
        <w:tc>
          <w:tcPr>
            <w:tcW w:w="5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F53D9" w14:textId="77777777" w:rsidR="00CA16CD" w:rsidRPr="00F75986" w:rsidRDefault="00CA16CD" w:rsidP="00CA16CD">
            <w:pPr>
              <w:jc w:val="left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096D4" w14:textId="77777777" w:rsidR="00CA16CD" w:rsidRPr="00F75986" w:rsidRDefault="00CA16CD" w:rsidP="00CA16CD">
            <w:pPr>
              <w:jc w:val="left"/>
              <w:rPr>
                <w:b/>
                <w:bCs/>
              </w:rPr>
            </w:pPr>
            <w:r w:rsidRPr="00F75986">
              <w:rPr>
                <w:b/>
                <w:bCs/>
              </w:rPr>
              <w:t>Member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C594" w14:textId="77777777" w:rsidR="006D6D13" w:rsidRDefault="006D6D13" w:rsidP="006D6D13">
            <w:pPr>
              <w:ind w:left="39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Fee Paid</w:t>
            </w:r>
          </w:p>
          <w:p w14:paraId="249E35E2" w14:textId="68F6BF44" w:rsidR="00CA16CD" w:rsidRPr="00F75986" w:rsidRDefault="006D6D13" w:rsidP="006D6D13">
            <w:pPr>
              <w:ind w:left="39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Y/N</w:t>
            </w:r>
          </w:p>
        </w:tc>
      </w:tr>
      <w:tr w:rsidR="00CA16CD" w:rsidRPr="00F75986" w14:paraId="0C571FDC" w14:textId="77777777" w:rsidTr="00B92E7C"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A4BA0" w14:textId="7C965BBD" w:rsidR="00CA16CD" w:rsidRPr="00F75986" w:rsidRDefault="00CA16CD" w:rsidP="00CA16CD">
            <w:pPr>
              <w:pStyle w:val="BoldText"/>
            </w:pPr>
            <w:r w:rsidRPr="00F75986">
              <w:t>Current</w:t>
            </w:r>
            <w:r w:rsidR="00B92E7C">
              <w:t xml:space="preserve"> Team YES/NO</w:t>
            </w:r>
          </w:p>
        </w:tc>
        <w:tc>
          <w:tcPr>
            <w:tcW w:w="5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3DED0" w14:textId="23166428" w:rsidR="00CA16CD" w:rsidRPr="00F75986" w:rsidRDefault="00B92E7C" w:rsidP="00CA16CD">
            <w:pPr>
              <w:pStyle w:val="BoldText"/>
            </w:pPr>
            <w:r>
              <w:t>Name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7B96B" w14:textId="266138E4" w:rsidR="00CA16CD" w:rsidRPr="00F75986" w:rsidRDefault="00000000" w:rsidP="00CA16CD">
            <w:pPr>
              <w:pStyle w:val="BoldText"/>
            </w:pPr>
            <w:sdt>
              <w:sdtPr>
                <w:id w:val="-1132778625"/>
                <w:placeholder>
                  <w:docPart w:val="2840345250B84DB4A60939F585B3F082"/>
                </w:placeholder>
                <w15:appearance w15:val="hidden"/>
                <w:text/>
              </w:sdtPr>
              <w:sdtContent>
                <w:r w:rsidR="00CA16CD" w:rsidRPr="00F75986">
                  <w:t>Current Division</w:t>
                </w:r>
              </w:sdtContent>
            </w:sdt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0FEFB" w14:textId="2D49B1A5" w:rsidR="00CA16CD" w:rsidRDefault="00CA16CD" w:rsidP="00CA16CD">
            <w:pPr>
              <w:pStyle w:val="BoldText"/>
              <w:ind w:left="39"/>
            </w:pPr>
          </w:p>
          <w:p w14:paraId="1AE2DD79" w14:textId="77777777" w:rsidR="00CA16CD" w:rsidRPr="00F75986" w:rsidRDefault="00CA16CD" w:rsidP="00CA16CD">
            <w:pPr>
              <w:pStyle w:val="BoldText"/>
              <w:ind w:left="39"/>
            </w:pPr>
          </w:p>
        </w:tc>
      </w:tr>
      <w:tr w:rsidR="00FD5214" w:rsidRPr="00F75986" w14:paraId="0F447406" w14:textId="77777777" w:rsidTr="00B92E7C"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DF78B" w14:textId="77777777" w:rsidR="00FD5214" w:rsidRPr="00F75986" w:rsidRDefault="00FD5214" w:rsidP="00FD5214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Player1</w:t>
            </w:r>
          </w:p>
        </w:tc>
        <w:tc>
          <w:tcPr>
            <w:tcW w:w="5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E40F2" w14:textId="2A9EC46C" w:rsidR="00FD5214" w:rsidRPr="00F75986" w:rsidRDefault="00FD5214" w:rsidP="00FD5214">
            <w:pPr>
              <w:jc w:val="left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7D990" w14:textId="77777777" w:rsidR="00FD5214" w:rsidRDefault="00FD5214" w:rsidP="00FD5214">
            <w:pPr>
              <w:jc w:val="left"/>
              <w:rPr>
                <w:b/>
                <w:bCs/>
              </w:rPr>
            </w:pPr>
            <w:r w:rsidRPr="00F75986">
              <w:rPr>
                <w:b/>
                <w:bCs/>
              </w:rPr>
              <w:t>Member</w:t>
            </w:r>
          </w:p>
          <w:p w14:paraId="2BCE7F9F" w14:textId="654684F3" w:rsidR="00B92E7C" w:rsidRPr="00F75986" w:rsidRDefault="00B92E7C" w:rsidP="00FD5214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Existing/New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2CC55" w14:textId="3974F00E" w:rsidR="00FD5214" w:rsidRDefault="00455E50" w:rsidP="00FD5214">
            <w:pPr>
              <w:ind w:left="39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Fee Paid</w:t>
            </w:r>
          </w:p>
          <w:p w14:paraId="02659CFE" w14:textId="5AE071DF" w:rsidR="00FD5214" w:rsidRPr="00F75986" w:rsidRDefault="00FA1299" w:rsidP="00FD5214">
            <w:pPr>
              <w:ind w:left="39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Y/N</w:t>
            </w:r>
          </w:p>
        </w:tc>
      </w:tr>
      <w:tr w:rsidR="00FD5214" w:rsidRPr="00F75986" w14:paraId="2D91E0F4" w14:textId="77777777" w:rsidTr="00B92E7C"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3C30D" w14:textId="77777777" w:rsidR="00FD5214" w:rsidRPr="00F75986" w:rsidRDefault="00FD5214" w:rsidP="00FD5214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Player2</w:t>
            </w:r>
          </w:p>
        </w:tc>
        <w:tc>
          <w:tcPr>
            <w:tcW w:w="5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EB566" w14:textId="5F8475B0" w:rsidR="00FD5214" w:rsidRPr="00F75986" w:rsidRDefault="00FD5214" w:rsidP="00FD5214">
            <w:pPr>
              <w:jc w:val="left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51980" w14:textId="77777777" w:rsidR="00B92E7C" w:rsidRDefault="00B92E7C" w:rsidP="00B92E7C">
            <w:pPr>
              <w:jc w:val="left"/>
              <w:rPr>
                <w:b/>
                <w:bCs/>
              </w:rPr>
            </w:pPr>
            <w:r w:rsidRPr="00F75986">
              <w:rPr>
                <w:b/>
                <w:bCs/>
              </w:rPr>
              <w:t>Member</w:t>
            </w:r>
          </w:p>
          <w:p w14:paraId="7481BE34" w14:textId="36201972" w:rsidR="00FD5214" w:rsidRPr="00F75986" w:rsidRDefault="00B92E7C" w:rsidP="00B92E7C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Existing/New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A2B07" w14:textId="77777777" w:rsidR="00455E50" w:rsidRDefault="00455E50" w:rsidP="00455E50">
            <w:pPr>
              <w:ind w:left="39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Fee Paid</w:t>
            </w:r>
          </w:p>
          <w:p w14:paraId="09917DC0" w14:textId="769FA283" w:rsidR="00FD5214" w:rsidRPr="00F75986" w:rsidRDefault="00FA1299" w:rsidP="00FD5214">
            <w:pPr>
              <w:ind w:left="39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Y/N</w:t>
            </w:r>
          </w:p>
        </w:tc>
      </w:tr>
      <w:tr w:rsidR="00FD5214" w:rsidRPr="00F75986" w14:paraId="3AA27D49" w14:textId="77777777" w:rsidTr="00B92E7C"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FBEF1" w14:textId="77777777" w:rsidR="00FD5214" w:rsidRPr="00F75986" w:rsidRDefault="00FD5214" w:rsidP="00FD5214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Player3</w:t>
            </w:r>
          </w:p>
        </w:tc>
        <w:tc>
          <w:tcPr>
            <w:tcW w:w="5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CF645" w14:textId="1709B0C2" w:rsidR="00FD5214" w:rsidRPr="00F75986" w:rsidRDefault="00FD5214" w:rsidP="00FD5214">
            <w:pPr>
              <w:jc w:val="left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04EDE" w14:textId="77777777" w:rsidR="00B92E7C" w:rsidRDefault="00B92E7C" w:rsidP="00B92E7C">
            <w:pPr>
              <w:jc w:val="left"/>
              <w:rPr>
                <w:b/>
                <w:bCs/>
              </w:rPr>
            </w:pPr>
            <w:r w:rsidRPr="00F75986">
              <w:rPr>
                <w:b/>
                <w:bCs/>
              </w:rPr>
              <w:t>Member</w:t>
            </w:r>
          </w:p>
          <w:p w14:paraId="2880A34A" w14:textId="12EE7BC2" w:rsidR="00FD5214" w:rsidRPr="00F75986" w:rsidRDefault="00B92E7C" w:rsidP="00B92E7C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Existing/New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19231" w14:textId="5353A78D" w:rsidR="00455E50" w:rsidRDefault="00455E50" w:rsidP="00455E50">
            <w:pPr>
              <w:ind w:left="39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Fee Paid</w:t>
            </w:r>
          </w:p>
          <w:p w14:paraId="5E2E8B4A" w14:textId="53E06D2B" w:rsidR="00FD5214" w:rsidRPr="00F75986" w:rsidRDefault="00FA1299" w:rsidP="00FD5214">
            <w:pPr>
              <w:ind w:left="39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Y/N</w:t>
            </w:r>
          </w:p>
        </w:tc>
      </w:tr>
      <w:tr w:rsidR="00FD5214" w:rsidRPr="00F75986" w14:paraId="5D3F1D44" w14:textId="77777777" w:rsidTr="00B92E7C"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D267A" w14:textId="77777777" w:rsidR="00FD5214" w:rsidRPr="00F75986" w:rsidRDefault="00FD5214" w:rsidP="00FD5214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Player4</w:t>
            </w:r>
          </w:p>
        </w:tc>
        <w:tc>
          <w:tcPr>
            <w:tcW w:w="5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9B857" w14:textId="611545B7" w:rsidR="00FD5214" w:rsidRPr="00F75986" w:rsidRDefault="00FD5214" w:rsidP="00FD5214">
            <w:pPr>
              <w:jc w:val="left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F6B69" w14:textId="77777777" w:rsidR="00B92E7C" w:rsidRDefault="00B92E7C" w:rsidP="00B92E7C">
            <w:pPr>
              <w:jc w:val="left"/>
              <w:rPr>
                <w:b/>
                <w:bCs/>
              </w:rPr>
            </w:pPr>
            <w:r w:rsidRPr="00F75986">
              <w:rPr>
                <w:b/>
                <w:bCs/>
              </w:rPr>
              <w:t>Member</w:t>
            </w:r>
          </w:p>
          <w:p w14:paraId="7911A6E9" w14:textId="1EC88DB6" w:rsidR="00FD5214" w:rsidRPr="00F75986" w:rsidRDefault="00B92E7C" w:rsidP="00B92E7C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Existing/New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25C4F" w14:textId="1E357FF2" w:rsidR="00455E50" w:rsidRDefault="00455E50" w:rsidP="00455E50">
            <w:pPr>
              <w:ind w:left="39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Fee Paid</w:t>
            </w:r>
          </w:p>
          <w:p w14:paraId="08D48D58" w14:textId="0E1E4A5E" w:rsidR="00FD5214" w:rsidRPr="00F75986" w:rsidRDefault="00FA1299" w:rsidP="00FD5214">
            <w:pPr>
              <w:ind w:left="39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Y/N</w:t>
            </w:r>
          </w:p>
        </w:tc>
      </w:tr>
      <w:tr w:rsidR="00FD5214" w:rsidRPr="00F75986" w14:paraId="7737B113" w14:textId="77777777" w:rsidTr="00B92E7C"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2B1A9" w14:textId="77777777" w:rsidR="00FD5214" w:rsidRPr="00F75986" w:rsidRDefault="00FD5214" w:rsidP="00FD5214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Player5</w:t>
            </w:r>
          </w:p>
        </w:tc>
        <w:tc>
          <w:tcPr>
            <w:tcW w:w="5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6992E" w14:textId="5BF16100" w:rsidR="00FD5214" w:rsidRPr="00F75986" w:rsidRDefault="00FD5214" w:rsidP="00FD5214">
            <w:pPr>
              <w:jc w:val="left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EF2A7" w14:textId="77777777" w:rsidR="00B92E7C" w:rsidRDefault="00B92E7C" w:rsidP="00B92E7C">
            <w:pPr>
              <w:jc w:val="left"/>
              <w:rPr>
                <w:b/>
                <w:bCs/>
              </w:rPr>
            </w:pPr>
            <w:r w:rsidRPr="00F75986">
              <w:rPr>
                <w:b/>
                <w:bCs/>
              </w:rPr>
              <w:t>Member</w:t>
            </w:r>
          </w:p>
          <w:p w14:paraId="64DF4C0E" w14:textId="078FC770" w:rsidR="00FD5214" w:rsidRPr="00F75986" w:rsidRDefault="00B92E7C" w:rsidP="00B92E7C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Existing/New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C1BF0" w14:textId="3EB10083" w:rsidR="00455E50" w:rsidRDefault="00455E50" w:rsidP="00455E50">
            <w:pPr>
              <w:ind w:left="39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Fee Paid</w:t>
            </w:r>
          </w:p>
          <w:p w14:paraId="6D8DE283" w14:textId="29EF52AE" w:rsidR="00FD5214" w:rsidRPr="00F75986" w:rsidRDefault="00FA1299" w:rsidP="00FD5214">
            <w:pPr>
              <w:ind w:left="39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Y/N</w:t>
            </w:r>
          </w:p>
        </w:tc>
      </w:tr>
      <w:tr w:rsidR="00FD5214" w:rsidRPr="00F75986" w14:paraId="3359D05B" w14:textId="77777777" w:rsidTr="00B92E7C"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11EEA" w14:textId="168579CC" w:rsidR="00FD5214" w:rsidRPr="00F75986" w:rsidRDefault="00FD5214" w:rsidP="00FD5214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 xml:space="preserve">Team Name </w:t>
            </w:r>
            <w:r w:rsidR="00B92E7C">
              <w:rPr>
                <w:b/>
                <w:bCs/>
              </w:rPr>
              <w:t>2025/26</w:t>
            </w:r>
          </w:p>
        </w:tc>
        <w:tc>
          <w:tcPr>
            <w:tcW w:w="5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BB7F9" w14:textId="77777777" w:rsidR="00FD5214" w:rsidRPr="00F75986" w:rsidRDefault="00FD5214" w:rsidP="00FD5214">
            <w:pPr>
              <w:jc w:val="left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D9171" w14:textId="057C3882" w:rsidR="00FD5214" w:rsidRPr="00F75986" w:rsidRDefault="00FD5214" w:rsidP="00FD5214">
            <w:pPr>
              <w:jc w:val="left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1688E" w14:textId="77777777" w:rsidR="00FD5214" w:rsidRDefault="00FD5214" w:rsidP="00FD5214">
            <w:pPr>
              <w:ind w:left="39"/>
              <w:jc w:val="left"/>
              <w:rPr>
                <w:b/>
                <w:bCs/>
              </w:rPr>
            </w:pPr>
          </w:p>
          <w:p w14:paraId="6B04D485" w14:textId="77777777" w:rsidR="00FD5214" w:rsidRPr="00F75986" w:rsidRDefault="00FD5214" w:rsidP="00FD5214">
            <w:pPr>
              <w:ind w:left="39"/>
              <w:jc w:val="left"/>
              <w:rPr>
                <w:b/>
                <w:bCs/>
              </w:rPr>
            </w:pPr>
          </w:p>
        </w:tc>
      </w:tr>
      <w:tr w:rsidR="00FD5214" w:rsidRPr="00F75986" w14:paraId="5DC5AA48" w14:textId="77777777" w:rsidTr="00B92E7C"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CC29D" w14:textId="77777777" w:rsidR="00FD5214" w:rsidRDefault="00FD5214" w:rsidP="00FD5214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Signed</w:t>
            </w:r>
          </w:p>
          <w:p w14:paraId="457E0BD9" w14:textId="4169D0C8" w:rsidR="00FD5214" w:rsidRDefault="00FD5214" w:rsidP="00FD5214">
            <w:pPr>
              <w:jc w:val="left"/>
              <w:rPr>
                <w:b/>
                <w:bCs/>
              </w:rPr>
            </w:pPr>
          </w:p>
        </w:tc>
        <w:tc>
          <w:tcPr>
            <w:tcW w:w="5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95B94" w14:textId="1E208520" w:rsidR="00FD5214" w:rsidRPr="00F75986" w:rsidRDefault="00FD5214" w:rsidP="00FD5214">
            <w:pPr>
              <w:jc w:val="left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AE4C8" w14:textId="55B24CDC" w:rsidR="00FD5214" w:rsidRDefault="00FD5214" w:rsidP="00FD5214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Dated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77FFB" w14:textId="77777777" w:rsidR="00FD5214" w:rsidRDefault="00FD5214" w:rsidP="00FD5214">
            <w:pPr>
              <w:jc w:val="left"/>
              <w:rPr>
                <w:b/>
                <w:bCs/>
              </w:rPr>
            </w:pPr>
          </w:p>
        </w:tc>
      </w:tr>
      <w:tr w:rsidR="00FA1299" w:rsidRPr="00F75986" w14:paraId="0940C277" w14:textId="77777777" w:rsidTr="00B92E7C"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21D67" w14:textId="77777777" w:rsidR="00FA1299" w:rsidRDefault="00FA1299" w:rsidP="00FD5214">
            <w:pPr>
              <w:jc w:val="left"/>
              <w:rPr>
                <w:b/>
                <w:bCs/>
              </w:rPr>
            </w:pPr>
          </w:p>
          <w:p w14:paraId="055506BD" w14:textId="77777777" w:rsidR="00FA1299" w:rsidRDefault="00FA1299" w:rsidP="00FD5214">
            <w:pPr>
              <w:jc w:val="left"/>
              <w:rPr>
                <w:b/>
                <w:bCs/>
              </w:rPr>
            </w:pPr>
          </w:p>
        </w:tc>
        <w:tc>
          <w:tcPr>
            <w:tcW w:w="5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02C0C" w14:textId="76933477" w:rsidR="00FA1299" w:rsidRPr="00F75986" w:rsidRDefault="00FA1299" w:rsidP="00FD5214">
            <w:pPr>
              <w:jc w:val="left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6825A" w14:textId="7DC7D715" w:rsidR="00FA1299" w:rsidRDefault="00FA1299" w:rsidP="00FD5214">
            <w:pPr>
              <w:jc w:val="left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3A72A" w14:textId="39C60C04" w:rsidR="00FA1299" w:rsidRDefault="00FA1299" w:rsidP="00FD5214">
            <w:pPr>
              <w:jc w:val="left"/>
              <w:rPr>
                <w:b/>
                <w:bCs/>
              </w:rPr>
            </w:pPr>
          </w:p>
        </w:tc>
      </w:tr>
    </w:tbl>
    <w:p w14:paraId="7A04A991" w14:textId="72413FE2" w:rsidR="00463B35" w:rsidRDefault="00E064A6" w:rsidP="00524D35">
      <w:pPr>
        <w:rPr>
          <w:b/>
          <w:bCs/>
        </w:rPr>
      </w:pPr>
      <w:r w:rsidRPr="00FA1299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103C0C9" wp14:editId="3DB3949F">
                <wp:simplePos x="0" y="0"/>
                <wp:positionH relativeFrom="column">
                  <wp:posOffset>3773170</wp:posOffset>
                </wp:positionH>
                <wp:positionV relativeFrom="paragraph">
                  <wp:posOffset>-1197684</wp:posOffset>
                </wp:positionV>
                <wp:extent cx="3138985" cy="1239529"/>
                <wp:effectExtent l="0" t="0" r="23495" b="1778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8985" cy="123952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6259CB" w14:textId="368CA209" w:rsidR="00FA1299" w:rsidRPr="00FA1299" w:rsidRDefault="00FA1299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FA1299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Team Entry Form </w:t>
                            </w:r>
                          </w:p>
                          <w:p w14:paraId="0D21E744" w14:textId="5B28D0B9" w:rsidR="00FA1299" w:rsidRPr="00FA1299" w:rsidRDefault="00FA1299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FA1299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Winter Leag</w:t>
                            </w:r>
                            <w:r w:rsidR="00933041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u</w:t>
                            </w:r>
                            <w:r w:rsidRPr="00FA1299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e</w:t>
                            </w:r>
                          </w:p>
                          <w:p w14:paraId="20A5864A" w14:textId="5D81F2B1" w:rsidR="00FA1299" w:rsidRPr="00FA1299" w:rsidRDefault="00FA1299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FA1299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202</w:t>
                            </w:r>
                            <w:r w:rsidR="00B92E7C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5</w:t>
                            </w:r>
                            <w:r w:rsidRPr="00FA1299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-202</w:t>
                            </w:r>
                            <w:r w:rsidR="00B92E7C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03C0C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7.1pt;margin-top:-94.3pt;width:247.15pt;height:97.6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">
                <v:textbox>
                  <w:txbxContent>
                    <w:p w14:paraId="456259CB" w14:textId="368CA209" w:rsidR="00FA1299" w:rsidRPr="00FA1299" w:rsidRDefault="00FA1299">
                      <w:pPr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FA1299">
                        <w:rPr>
                          <w:b/>
                          <w:bCs/>
                          <w:sz w:val="40"/>
                          <w:szCs w:val="40"/>
                        </w:rPr>
                        <w:t xml:space="preserve">Team Entry Form </w:t>
                      </w:r>
                    </w:p>
                    <w:p w14:paraId="0D21E744" w14:textId="5B28D0B9" w:rsidR="00FA1299" w:rsidRPr="00FA1299" w:rsidRDefault="00FA1299">
                      <w:pPr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FA1299">
                        <w:rPr>
                          <w:b/>
                          <w:bCs/>
                          <w:sz w:val="40"/>
                          <w:szCs w:val="40"/>
                        </w:rPr>
                        <w:t>Winter Leag</w:t>
                      </w:r>
                      <w:r w:rsidR="00933041">
                        <w:rPr>
                          <w:b/>
                          <w:bCs/>
                          <w:sz w:val="40"/>
                          <w:szCs w:val="40"/>
                        </w:rPr>
                        <w:t>u</w:t>
                      </w:r>
                      <w:r w:rsidRPr="00FA1299">
                        <w:rPr>
                          <w:b/>
                          <w:bCs/>
                          <w:sz w:val="40"/>
                          <w:szCs w:val="40"/>
                        </w:rPr>
                        <w:t>e</w:t>
                      </w:r>
                    </w:p>
                    <w:p w14:paraId="20A5864A" w14:textId="5D81F2B1" w:rsidR="00FA1299" w:rsidRPr="00FA1299" w:rsidRDefault="00FA1299">
                      <w:pPr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FA1299">
                        <w:rPr>
                          <w:b/>
                          <w:bCs/>
                          <w:sz w:val="40"/>
                          <w:szCs w:val="40"/>
                        </w:rPr>
                        <w:t>202</w:t>
                      </w:r>
                      <w:r w:rsidR="00B92E7C">
                        <w:rPr>
                          <w:b/>
                          <w:bCs/>
                          <w:sz w:val="40"/>
                          <w:szCs w:val="40"/>
                        </w:rPr>
                        <w:t>5</w:t>
                      </w:r>
                      <w:r w:rsidRPr="00FA1299">
                        <w:rPr>
                          <w:b/>
                          <w:bCs/>
                          <w:sz w:val="40"/>
                          <w:szCs w:val="40"/>
                        </w:rPr>
                        <w:t>-202</w:t>
                      </w:r>
                      <w:r w:rsidR="00B92E7C">
                        <w:rPr>
                          <w:b/>
                          <w:bCs/>
                          <w:sz w:val="40"/>
                          <w:szCs w:val="40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</w:rPr>
        <w:drawing>
          <wp:anchor distT="0" distB="0" distL="114300" distR="114300" simplePos="0" relativeHeight="251656192" behindDoc="0" locked="0" layoutInCell="1" allowOverlap="1" wp14:anchorId="26AA370E" wp14:editId="5C782450">
            <wp:simplePos x="0" y="0"/>
            <wp:positionH relativeFrom="column">
              <wp:posOffset>-438150</wp:posOffset>
            </wp:positionH>
            <wp:positionV relativeFrom="paragraph">
              <wp:posOffset>-1222194</wp:posOffset>
            </wp:positionV>
            <wp:extent cx="4219575" cy="1266825"/>
            <wp:effectExtent l="0" t="0" r="9525" b="9525"/>
            <wp:wrapNone/>
            <wp:docPr id="302727601" name="Picture 2" descr="A blue and oran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2727601" name="Picture 2" descr="A blue and orange logo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9575" cy="1266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69D140" w14:textId="77777777" w:rsidR="00FA1299" w:rsidRDefault="00FA1299" w:rsidP="00FA1299">
      <w:pPr>
        <w:spacing w:before="100" w:beforeAutospacing="1" w:after="100" w:afterAutospacing="1"/>
        <w:jc w:val="left"/>
        <w:rPr>
          <w:b/>
          <w:bCs/>
        </w:rPr>
      </w:pPr>
    </w:p>
    <w:p w14:paraId="2944B239" w14:textId="2DDE2946" w:rsidR="006D6D13" w:rsidRDefault="00FA1299" w:rsidP="00FA1299">
      <w:pPr>
        <w:spacing w:before="100" w:beforeAutospacing="1" w:after="100" w:afterAutospacing="1"/>
        <w:jc w:val="left"/>
        <w:rPr>
          <w:b/>
          <w:bCs/>
        </w:rPr>
      </w:pPr>
      <w:r>
        <w:rPr>
          <w:b/>
          <w:bCs/>
        </w:rPr>
        <w:t xml:space="preserve">Any further player names should be continued on a separate sheet. </w:t>
      </w:r>
    </w:p>
    <w:p w14:paraId="3EE23B85" w14:textId="77777777" w:rsidR="006D6D13" w:rsidRDefault="006D6D13">
      <w:pPr>
        <w:rPr>
          <w:b/>
          <w:bCs/>
        </w:rPr>
      </w:pPr>
      <w:r>
        <w:rPr>
          <w:b/>
          <w:bCs/>
        </w:rPr>
        <w:br w:type="page"/>
      </w:r>
    </w:p>
    <w:p w14:paraId="7E015450" w14:textId="109484F8" w:rsidR="003F1794" w:rsidRDefault="003F1794" w:rsidP="00E064A6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b/>
          <w:bCs/>
          <w:sz w:val="24"/>
          <w:szCs w:val="24"/>
          <w:lang w:eastAsia="en-GB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lastRenderedPageBreak/>
        <w:t xml:space="preserve">Please refer to the minutes of the EGM held on the </w:t>
      </w:r>
      <w:proofErr w:type="gramStart"/>
      <w:r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>19</w:t>
      </w:r>
      <w:r w:rsidRPr="003F1794">
        <w:rPr>
          <w:rFonts w:ascii="Calibri" w:eastAsia="Times New Roman" w:hAnsi="Calibri" w:cs="Calibri"/>
          <w:b/>
          <w:bCs/>
          <w:sz w:val="24"/>
          <w:szCs w:val="24"/>
          <w:vertAlign w:val="superscript"/>
          <w:lang w:eastAsia="en-GB"/>
        </w:rPr>
        <w:t>th</w:t>
      </w:r>
      <w:proofErr w:type="gramEnd"/>
      <w:r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 xml:space="preserve"> March. (published shortly)</w:t>
      </w:r>
    </w:p>
    <w:p w14:paraId="59801425" w14:textId="77777777" w:rsidR="003F1794" w:rsidRDefault="003F1794" w:rsidP="00E064A6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b/>
          <w:bCs/>
          <w:sz w:val="24"/>
          <w:szCs w:val="24"/>
          <w:lang w:eastAsia="en-GB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>There will be 3 divisions for 2025-2026</w:t>
      </w:r>
    </w:p>
    <w:p w14:paraId="1003B391" w14:textId="77777777" w:rsidR="003F1794" w:rsidRDefault="003F1794" w:rsidP="00E064A6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b/>
          <w:bCs/>
          <w:sz w:val="24"/>
          <w:szCs w:val="24"/>
          <w:lang w:eastAsia="en-GB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 xml:space="preserve">If members are prompt in entering your teams for 2025/2026 but the AGM in </w:t>
      </w:r>
      <w:proofErr w:type="gramStart"/>
      <w:r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>August</w:t>
      </w:r>
      <w:proofErr w:type="gramEnd"/>
      <w:r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 xml:space="preserve"> then the proposed structure can be shared at that meeting. If </w:t>
      </w:r>
      <w:proofErr w:type="gramStart"/>
      <w:r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>not</w:t>
      </w:r>
      <w:proofErr w:type="gramEnd"/>
      <w:r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 xml:space="preserve"> it can’t.</w:t>
      </w:r>
    </w:p>
    <w:p w14:paraId="71431A28" w14:textId="4DB43A64" w:rsidR="00FA1299" w:rsidRDefault="00E42BC9" w:rsidP="00E064A6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b/>
          <w:bCs/>
          <w:sz w:val="24"/>
          <w:szCs w:val="24"/>
          <w:lang w:eastAsia="en-GB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 xml:space="preserve">The season </w:t>
      </w:r>
      <w:r w:rsidR="003F1794"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 xml:space="preserve">is scheduled to start on the </w:t>
      </w:r>
      <w:proofErr w:type="gramStart"/>
      <w:r w:rsidR="003F1794"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>23</w:t>
      </w:r>
      <w:r w:rsidR="003F1794" w:rsidRPr="003F1794">
        <w:rPr>
          <w:rFonts w:ascii="Calibri" w:eastAsia="Times New Roman" w:hAnsi="Calibri" w:cs="Calibri"/>
          <w:b/>
          <w:bCs/>
          <w:sz w:val="24"/>
          <w:szCs w:val="24"/>
          <w:vertAlign w:val="superscript"/>
          <w:lang w:eastAsia="en-GB"/>
        </w:rPr>
        <w:t>rd</w:t>
      </w:r>
      <w:proofErr w:type="gramEnd"/>
      <w:r w:rsidR="003F1794"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 xml:space="preserve"> September 2025. </w:t>
      </w:r>
    </w:p>
    <w:p w14:paraId="59DA1920" w14:textId="5C63A042" w:rsidR="007B5486" w:rsidRPr="007B5486" w:rsidRDefault="00FA1299" w:rsidP="00E064A6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b/>
          <w:bCs/>
          <w:sz w:val="24"/>
          <w:szCs w:val="24"/>
          <w:lang w:eastAsia="en-GB"/>
        </w:rPr>
      </w:pPr>
      <w:r>
        <w:rPr>
          <w:rFonts w:ascii="Calibri" w:eastAsia="Times New Roman" w:hAnsi="Calibri" w:cs="Calibri"/>
          <w:sz w:val="24"/>
          <w:szCs w:val="24"/>
          <w:lang w:eastAsia="en-GB"/>
        </w:rPr>
        <w:t>Team</w:t>
      </w:r>
      <w:r w:rsidR="00E42BC9">
        <w:rPr>
          <w:rFonts w:ascii="Calibri" w:eastAsia="Times New Roman" w:hAnsi="Calibri" w:cs="Calibri"/>
          <w:sz w:val="24"/>
          <w:szCs w:val="24"/>
          <w:lang w:eastAsia="en-GB"/>
        </w:rPr>
        <w:t xml:space="preserve"> entries</w:t>
      </w:r>
      <w:r>
        <w:rPr>
          <w:rFonts w:ascii="Calibri" w:eastAsia="Times New Roman" w:hAnsi="Calibri" w:cs="Calibri"/>
          <w:sz w:val="24"/>
          <w:szCs w:val="24"/>
          <w:lang w:eastAsia="en-GB"/>
        </w:rPr>
        <w:t xml:space="preserve"> w</w:t>
      </w:r>
      <w:r w:rsidR="007B5486">
        <w:rPr>
          <w:rFonts w:ascii="Calibri" w:eastAsia="Times New Roman" w:hAnsi="Calibri" w:cs="Calibri"/>
          <w:sz w:val="24"/>
          <w:szCs w:val="24"/>
          <w:lang w:eastAsia="en-GB"/>
        </w:rPr>
        <w:t>ill be prioritised on the following basis.</w:t>
      </w:r>
    </w:p>
    <w:p w14:paraId="4A25E8FA" w14:textId="1DEC7971" w:rsidR="00E42BC9" w:rsidRPr="00E42BC9" w:rsidRDefault="00E42BC9" w:rsidP="00E064A6">
      <w:pPr>
        <w:numPr>
          <w:ilvl w:val="1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b/>
          <w:bCs/>
          <w:sz w:val="24"/>
          <w:szCs w:val="24"/>
          <w:lang w:eastAsia="en-GB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>Teams re-entering from the previous season</w:t>
      </w:r>
      <w:r w:rsidR="006D6D13">
        <w:rPr>
          <w:rFonts w:ascii="Calibri" w:eastAsia="Times New Roman" w:hAnsi="Calibri" w:cs="Calibri"/>
          <w:b/>
          <w:bCs/>
          <w:sz w:val="24"/>
          <w:szCs w:val="24"/>
          <w:lang w:eastAsia="en-GB"/>
        </w:rPr>
        <w:t>.</w:t>
      </w:r>
    </w:p>
    <w:p w14:paraId="408825E2" w14:textId="31202A44" w:rsidR="00E42BC9" w:rsidRPr="00E42BC9" w:rsidRDefault="007B5486" w:rsidP="00E064A6">
      <w:pPr>
        <w:numPr>
          <w:ilvl w:val="1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b/>
          <w:bCs/>
          <w:sz w:val="24"/>
          <w:szCs w:val="24"/>
          <w:lang w:eastAsia="en-GB"/>
        </w:rPr>
      </w:pPr>
      <w:r>
        <w:rPr>
          <w:rFonts w:ascii="Calibri" w:eastAsia="Times New Roman" w:hAnsi="Calibri" w:cs="Calibri"/>
          <w:sz w:val="24"/>
          <w:szCs w:val="24"/>
          <w:lang w:eastAsia="en-GB"/>
        </w:rPr>
        <w:t xml:space="preserve">Teams </w:t>
      </w:r>
      <w:r w:rsidR="00E42BC9">
        <w:rPr>
          <w:rFonts w:ascii="Calibri" w:eastAsia="Times New Roman" w:hAnsi="Calibri" w:cs="Calibri"/>
          <w:sz w:val="24"/>
          <w:szCs w:val="24"/>
          <w:lang w:eastAsia="en-GB"/>
        </w:rPr>
        <w:t xml:space="preserve">re-entering where there has been a change of </w:t>
      </w:r>
      <w:r w:rsidR="006D6D13">
        <w:rPr>
          <w:rFonts w:ascii="Calibri" w:eastAsia="Times New Roman" w:hAnsi="Calibri" w:cs="Calibri"/>
          <w:sz w:val="24"/>
          <w:szCs w:val="24"/>
          <w:lang w:eastAsia="en-GB"/>
        </w:rPr>
        <w:t>players,</w:t>
      </w:r>
      <w:r w:rsidR="00E42BC9">
        <w:rPr>
          <w:rFonts w:ascii="Calibri" w:eastAsia="Times New Roman" w:hAnsi="Calibri" w:cs="Calibri"/>
          <w:sz w:val="24"/>
          <w:szCs w:val="24"/>
          <w:lang w:eastAsia="en-GB"/>
        </w:rPr>
        <w:t xml:space="preserve"> but all players are current member</w:t>
      </w:r>
      <w:r w:rsidR="006D6D13">
        <w:rPr>
          <w:rFonts w:ascii="Calibri" w:eastAsia="Times New Roman" w:hAnsi="Calibri" w:cs="Calibri"/>
          <w:sz w:val="24"/>
          <w:szCs w:val="24"/>
          <w:lang w:eastAsia="en-GB"/>
        </w:rPr>
        <w:t>s</w:t>
      </w:r>
      <w:r w:rsidR="00E42BC9">
        <w:rPr>
          <w:rFonts w:ascii="Calibri" w:eastAsia="Times New Roman" w:hAnsi="Calibri" w:cs="Calibri"/>
          <w:sz w:val="24"/>
          <w:szCs w:val="24"/>
          <w:lang w:eastAsia="en-GB"/>
        </w:rPr>
        <w:t xml:space="preserve"> of Gwent Table Tennis Club </w:t>
      </w:r>
      <w:r w:rsidR="00405660">
        <w:rPr>
          <w:rFonts w:ascii="Calibri" w:eastAsia="Times New Roman" w:hAnsi="Calibri" w:cs="Calibri"/>
          <w:sz w:val="24"/>
          <w:szCs w:val="24"/>
          <w:lang w:eastAsia="en-GB"/>
        </w:rPr>
        <w:t xml:space="preserve">(Winter League </w:t>
      </w:r>
      <w:r w:rsidR="00E42BC9">
        <w:rPr>
          <w:rFonts w:ascii="Calibri" w:eastAsia="Times New Roman" w:hAnsi="Calibri" w:cs="Calibri"/>
          <w:sz w:val="24"/>
          <w:szCs w:val="24"/>
          <w:lang w:eastAsia="en-GB"/>
        </w:rPr>
        <w:t>at the start of 2</w:t>
      </w:r>
      <w:r w:rsidR="003F1794">
        <w:rPr>
          <w:rFonts w:ascii="Calibri" w:eastAsia="Times New Roman" w:hAnsi="Calibri" w:cs="Calibri"/>
          <w:sz w:val="24"/>
          <w:szCs w:val="24"/>
          <w:lang w:eastAsia="en-GB"/>
        </w:rPr>
        <w:t>4</w:t>
      </w:r>
      <w:r w:rsidR="00E42BC9">
        <w:rPr>
          <w:rFonts w:ascii="Calibri" w:eastAsia="Times New Roman" w:hAnsi="Calibri" w:cs="Calibri"/>
          <w:sz w:val="24"/>
          <w:szCs w:val="24"/>
          <w:lang w:eastAsia="en-GB"/>
        </w:rPr>
        <w:t>/2</w:t>
      </w:r>
      <w:r w:rsidR="003F1794">
        <w:rPr>
          <w:rFonts w:ascii="Calibri" w:eastAsia="Times New Roman" w:hAnsi="Calibri" w:cs="Calibri"/>
          <w:sz w:val="24"/>
          <w:szCs w:val="24"/>
          <w:lang w:eastAsia="en-GB"/>
        </w:rPr>
        <w:t>5</w:t>
      </w:r>
      <w:r w:rsidR="00E42BC9">
        <w:rPr>
          <w:rFonts w:ascii="Calibri" w:eastAsia="Times New Roman" w:hAnsi="Calibri" w:cs="Calibri"/>
          <w:sz w:val="24"/>
          <w:szCs w:val="24"/>
          <w:lang w:eastAsia="en-GB"/>
        </w:rPr>
        <w:t xml:space="preserve"> season)</w:t>
      </w:r>
      <w:r w:rsidR="006D6D13">
        <w:rPr>
          <w:rFonts w:ascii="Calibri" w:eastAsia="Times New Roman" w:hAnsi="Calibri" w:cs="Calibri"/>
          <w:sz w:val="24"/>
          <w:szCs w:val="24"/>
          <w:lang w:eastAsia="en-GB"/>
        </w:rPr>
        <w:t>.</w:t>
      </w:r>
    </w:p>
    <w:p w14:paraId="7A19AB2D" w14:textId="77777777" w:rsidR="00E42BC9" w:rsidRPr="00E42BC9" w:rsidRDefault="00E42BC9" w:rsidP="00E064A6">
      <w:pPr>
        <w:numPr>
          <w:ilvl w:val="1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b/>
          <w:bCs/>
          <w:sz w:val="24"/>
          <w:szCs w:val="24"/>
          <w:lang w:eastAsia="en-GB"/>
        </w:rPr>
      </w:pPr>
      <w:r>
        <w:rPr>
          <w:rFonts w:ascii="Calibri" w:eastAsia="Times New Roman" w:hAnsi="Calibri" w:cs="Calibri"/>
          <w:sz w:val="24"/>
          <w:szCs w:val="24"/>
          <w:lang w:eastAsia="en-GB"/>
        </w:rPr>
        <w:t>New Teams where there is a mix of existing players and new players.</w:t>
      </w:r>
    </w:p>
    <w:p w14:paraId="1BD1FC6B" w14:textId="290BE2A3" w:rsidR="007B5486" w:rsidRPr="00E42BC9" w:rsidRDefault="00E42BC9" w:rsidP="00E064A6">
      <w:pPr>
        <w:numPr>
          <w:ilvl w:val="1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b/>
          <w:bCs/>
          <w:sz w:val="24"/>
          <w:szCs w:val="24"/>
          <w:lang w:eastAsia="en-GB"/>
        </w:rPr>
      </w:pPr>
      <w:r>
        <w:rPr>
          <w:rFonts w:ascii="Calibri" w:eastAsia="Times New Roman" w:hAnsi="Calibri" w:cs="Calibri"/>
          <w:sz w:val="24"/>
          <w:szCs w:val="24"/>
          <w:lang w:eastAsia="en-GB"/>
        </w:rPr>
        <w:t>New teams (regardless of the mix of players)</w:t>
      </w:r>
      <w:r w:rsidR="006D6D13">
        <w:rPr>
          <w:rFonts w:ascii="Calibri" w:eastAsia="Times New Roman" w:hAnsi="Calibri" w:cs="Calibri"/>
          <w:sz w:val="24"/>
          <w:szCs w:val="24"/>
          <w:lang w:eastAsia="en-GB"/>
        </w:rPr>
        <w:t>.</w:t>
      </w:r>
    </w:p>
    <w:p w14:paraId="6A8A827E" w14:textId="25F5E4D9" w:rsidR="00CA16CD" w:rsidRPr="006D6D13" w:rsidRDefault="00CA16CD" w:rsidP="00E064A6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sz w:val="24"/>
          <w:szCs w:val="24"/>
          <w:lang w:eastAsia="en-GB"/>
        </w:rPr>
      </w:pP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All players must be </w:t>
      </w:r>
      <w:r w:rsidRPr="006D6D13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n-GB"/>
        </w:rPr>
        <w:t xml:space="preserve">fully paid-up members of Gwent Table Tennis Club </w:t>
      </w:r>
      <w:r w:rsidR="00405660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n-GB"/>
        </w:rPr>
        <w:t>by</w:t>
      </w:r>
      <w:r w:rsidRPr="006D6D13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n-GB"/>
        </w:rPr>
        <w:t xml:space="preserve"> 1/9/202</w:t>
      </w:r>
      <w:r w:rsidR="003F1794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n-GB"/>
        </w:rPr>
        <w:t>5 fees to Reg Smith or online</w:t>
      </w:r>
      <w:r w:rsidR="00860D66"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.</w:t>
      </w:r>
      <w:r w:rsidR="00FA1299"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</w:t>
      </w:r>
    </w:p>
    <w:p w14:paraId="30052BC2" w14:textId="2098E28F" w:rsidR="006D6D13" w:rsidRPr="006D6D13" w:rsidRDefault="006D6D13" w:rsidP="00E064A6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sz w:val="24"/>
          <w:szCs w:val="24"/>
          <w:lang w:eastAsia="en-GB"/>
        </w:rPr>
      </w:pP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The priority order </w:t>
      </w:r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for entries </w:t>
      </w: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will cease on the </w:t>
      </w:r>
      <w:proofErr w:type="gramStart"/>
      <w:r w:rsidRPr="006D6D13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n-GB"/>
        </w:rPr>
        <w:t>1</w:t>
      </w:r>
      <w:r w:rsidRPr="006D6D13">
        <w:rPr>
          <w:rFonts w:ascii="Calibri" w:eastAsia="Times New Roman" w:hAnsi="Calibri" w:cs="Calibri"/>
          <w:b/>
          <w:bCs/>
          <w:color w:val="000000"/>
          <w:sz w:val="24"/>
          <w:szCs w:val="24"/>
          <w:vertAlign w:val="superscript"/>
          <w:lang w:eastAsia="en-GB"/>
        </w:rPr>
        <w:t>st</w:t>
      </w:r>
      <w:proofErr w:type="gramEnd"/>
      <w:r w:rsidRPr="006D6D13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n-GB"/>
        </w:rPr>
        <w:t xml:space="preserve"> August 2024</w:t>
      </w: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and </w:t>
      </w:r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any </w:t>
      </w: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entries after that time will be considered on a first come, first served basis.</w:t>
      </w:r>
    </w:p>
    <w:p w14:paraId="5DF8EF20" w14:textId="26172EE8" w:rsidR="006D6D13" w:rsidRPr="006D6D13" w:rsidRDefault="006D6D13" w:rsidP="00E064A6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sz w:val="24"/>
          <w:szCs w:val="24"/>
          <w:lang w:eastAsia="en-GB"/>
        </w:rPr>
      </w:pP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Entries </w:t>
      </w:r>
      <w:r w:rsidRPr="00F836EB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n-GB"/>
        </w:rPr>
        <w:t>MUST</w:t>
      </w: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be on this form and either handed to </w:t>
      </w:r>
      <w:r w:rsidRPr="003F1794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n-GB"/>
        </w:rPr>
        <w:t>me</w:t>
      </w: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or emailed to </w:t>
      </w:r>
      <w:hyperlink r:id="rId9" w:history="1">
        <w:r w:rsidRPr="006D6D13">
          <w:rPr>
            <w:rStyle w:val="Hyperlink"/>
            <w:rFonts w:ascii="Calibri" w:eastAsia="Times New Roman" w:hAnsi="Calibri" w:cs="Calibri"/>
            <w:sz w:val="24"/>
            <w:szCs w:val="24"/>
            <w:lang w:eastAsia="en-GB"/>
          </w:rPr>
          <w:t>gwentttc@gmail.com</w:t>
        </w:r>
      </w:hyperlink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with a subject of </w:t>
      </w:r>
      <w:r w:rsidRPr="00F836EB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n-GB"/>
        </w:rPr>
        <w:t>GWENT TTC League Entry 202</w:t>
      </w:r>
      <w:r w:rsidR="003F1794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n-GB"/>
        </w:rPr>
        <w:t>5</w:t>
      </w: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. The secretary accepts no responsibility for any entry not received on this basis or without this subject header.</w:t>
      </w:r>
    </w:p>
    <w:p w14:paraId="125A4010" w14:textId="77777777" w:rsidR="003F1794" w:rsidRPr="003F1794" w:rsidRDefault="006D6D13" w:rsidP="006D6D13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sz w:val="24"/>
          <w:szCs w:val="24"/>
          <w:lang w:eastAsia="en-GB"/>
        </w:rPr>
      </w:pP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For 202</w:t>
      </w:r>
      <w:r w:rsidR="003F179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5</w:t>
      </w: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/202</w:t>
      </w:r>
      <w:r w:rsidR="003F179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6</w:t>
      </w: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members must have paid their membership fee by 1</w:t>
      </w:r>
      <w:r w:rsidRPr="006D6D13">
        <w:rPr>
          <w:rFonts w:ascii="Calibri" w:eastAsia="Times New Roman" w:hAnsi="Calibri" w:cs="Calibri"/>
          <w:color w:val="000000"/>
          <w:sz w:val="24"/>
          <w:szCs w:val="24"/>
          <w:vertAlign w:val="superscript"/>
          <w:lang w:eastAsia="en-GB"/>
        </w:rPr>
        <w:t>st</w:t>
      </w: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September 202</w:t>
      </w:r>
      <w:r w:rsidR="003F179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5</w:t>
      </w:r>
      <w:r w:rsidRPr="006D6D13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. </w:t>
      </w:r>
    </w:p>
    <w:p w14:paraId="3373CF3C" w14:textId="4486FCBB" w:rsidR="00CA16CD" w:rsidRPr="006D6D13" w:rsidRDefault="003F1794" w:rsidP="006D6D13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Calibri" w:eastAsia="Times New Roman" w:hAnsi="Calibri" w:cs="Calibri"/>
          <w:sz w:val="24"/>
          <w:szCs w:val="24"/>
          <w:lang w:eastAsia="en-GB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Fees will be voted on at the AGM </w:t>
      </w:r>
      <w:proofErr w:type="gramStart"/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in  August</w:t>
      </w:r>
      <w:proofErr w:type="gramEnd"/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when we have a clearer idea of our new costs at the stadium with the new provider. </w:t>
      </w:r>
    </w:p>
    <w:p w14:paraId="734010F4" w14:textId="026359A3" w:rsidR="00CA16CD" w:rsidRPr="00992DF9" w:rsidRDefault="00860D66" w:rsidP="00E26C89">
      <w:pPr>
        <w:numPr>
          <w:ilvl w:val="0"/>
          <w:numId w:val="1"/>
        </w:numPr>
        <w:spacing w:before="100" w:beforeAutospacing="1" w:after="100" w:afterAutospacing="1"/>
        <w:jc w:val="left"/>
        <w:rPr>
          <w:b/>
          <w:bCs/>
        </w:rPr>
      </w:pPr>
      <w:r w:rsidRPr="00860D66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If in doubt bank transfer to </w:t>
      </w:r>
      <w:r w:rsidRPr="00860D66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n-GB"/>
        </w:rPr>
        <w:t>Gwent Table Tennis Club, Sort Code 20-60-58, Account 80662798</w:t>
      </w:r>
    </w:p>
    <w:p w14:paraId="1CB1C600" w14:textId="63136E8B" w:rsidR="00992DF9" w:rsidRPr="00860D66" w:rsidRDefault="00992DF9" w:rsidP="00992DF9">
      <w:pPr>
        <w:spacing w:before="100" w:beforeAutospacing="1" w:after="100" w:afterAutospacing="1"/>
        <w:ind w:left="720"/>
        <w:jc w:val="left"/>
        <w:rPr>
          <w:b/>
          <w:bCs/>
        </w:rPr>
      </w:pPr>
    </w:p>
    <w:sectPr w:rsidR="00992DF9" w:rsidRPr="00860D66" w:rsidSect="00E064A6">
      <w:footerReference w:type="default" r:id="rId10"/>
      <w:pgSz w:w="11906" w:h="16838" w:code="9"/>
      <w:pgMar w:top="1985" w:right="720" w:bottom="1729" w:left="720" w:header="709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E42731" w14:textId="77777777" w:rsidR="00434546" w:rsidRDefault="00434546" w:rsidP="00CF31BB">
      <w:r>
        <w:separator/>
      </w:r>
    </w:p>
  </w:endnote>
  <w:endnote w:type="continuationSeparator" w:id="0">
    <w:p w14:paraId="352A402E" w14:textId="77777777" w:rsidR="00434546" w:rsidRDefault="00434546" w:rsidP="00CF3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4A0" w:firstRow="1" w:lastRow="0" w:firstColumn="1" w:lastColumn="0" w:noHBand="0" w:noVBand="1"/>
    </w:tblPr>
    <w:tblGrid>
      <w:gridCol w:w="3488"/>
      <w:gridCol w:w="3489"/>
      <w:gridCol w:w="3489"/>
    </w:tblGrid>
    <w:tr w:rsidR="003071A0" w:rsidRPr="009F4149" w14:paraId="37217FDC" w14:textId="77777777" w:rsidTr="009F4149">
      <w:trPr>
        <w:trHeight w:val="288"/>
      </w:trPr>
      <w:tc>
        <w:tcPr>
          <w:tcW w:w="3596" w:type="dxa"/>
          <w:shd w:val="clear" w:color="auto" w:fill="auto"/>
          <w:vAlign w:val="center"/>
        </w:tcPr>
        <w:p w14:paraId="4B4D7B78" w14:textId="6756C26A" w:rsidR="003071A0" w:rsidRPr="009F4149" w:rsidRDefault="003071A0" w:rsidP="009F4149">
          <w:pPr>
            <w:pStyle w:val="Contacts"/>
          </w:pPr>
        </w:p>
      </w:tc>
      <w:tc>
        <w:tcPr>
          <w:tcW w:w="3597" w:type="dxa"/>
          <w:shd w:val="clear" w:color="auto" w:fill="auto"/>
          <w:vAlign w:val="center"/>
        </w:tcPr>
        <w:p w14:paraId="76867BBD" w14:textId="3B055753" w:rsidR="003071A0" w:rsidRPr="009F4149" w:rsidRDefault="003071A0" w:rsidP="009F4149">
          <w:pPr>
            <w:pStyle w:val="Contacts"/>
          </w:pPr>
        </w:p>
      </w:tc>
      <w:tc>
        <w:tcPr>
          <w:tcW w:w="3597" w:type="dxa"/>
          <w:shd w:val="clear" w:color="auto" w:fill="auto"/>
          <w:vAlign w:val="center"/>
        </w:tcPr>
        <w:p w14:paraId="2045F700" w14:textId="51B8D662" w:rsidR="003071A0" w:rsidRPr="009F4149" w:rsidRDefault="003071A0" w:rsidP="009F4149">
          <w:pPr>
            <w:pStyle w:val="Contacts"/>
          </w:pPr>
        </w:p>
      </w:tc>
    </w:tr>
    <w:tr w:rsidR="003071A0" w:rsidRPr="009F4149" w14:paraId="1415C3E9" w14:textId="77777777" w:rsidTr="009F4149">
      <w:trPr>
        <w:trHeight w:val="20"/>
      </w:trPr>
      <w:tc>
        <w:tcPr>
          <w:tcW w:w="3596" w:type="dxa"/>
          <w:shd w:val="clear" w:color="auto" w:fill="auto"/>
          <w:vAlign w:val="center"/>
        </w:tcPr>
        <w:p w14:paraId="1B32F1FE" w14:textId="77777777" w:rsidR="003071A0" w:rsidRPr="009F4149" w:rsidRDefault="003071A0" w:rsidP="009F4149">
          <w:pPr>
            <w:pStyle w:val="Contacts"/>
          </w:pPr>
        </w:p>
      </w:tc>
      <w:tc>
        <w:tcPr>
          <w:tcW w:w="3597" w:type="dxa"/>
          <w:shd w:val="clear" w:color="auto" w:fill="auto"/>
          <w:vAlign w:val="center"/>
        </w:tcPr>
        <w:p w14:paraId="0C7A534D" w14:textId="77777777" w:rsidR="003071A0" w:rsidRPr="009F4149" w:rsidRDefault="003071A0" w:rsidP="009F4149">
          <w:pPr>
            <w:pStyle w:val="Contacts"/>
          </w:pPr>
        </w:p>
      </w:tc>
      <w:tc>
        <w:tcPr>
          <w:tcW w:w="3597" w:type="dxa"/>
          <w:shd w:val="clear" w:color="auto" w:fill="auto"/>
          <w:vAlign w:val="center"/>
        </w:tcPr>
        <w:p w14:paraId="4BDA6306" w14:textId="77777777" w:rsidR="003071A0" w:rsidRPr="009F4149" w:rsidRDefault="003071A0" w:rsidP="009F4149">
          <w:pPr>
            <w:pStyle w:val="Contacts"/>
          </w:pPr>
        </w:p>
      </w:tc>
    </w:tr>
    <w:tr w:rsidR="00AE3FB7" w:rsidRPr="009F4149" w14:paraId="11E27040" w14:textId="77777777" w:rsidTr="002D3842">
      <w:tc>
        <w:tcPr>
          <w:tcW w:w="3596" w:type="dxa"/>
          <w:shd w:val="clear" w:color="auto" w:fill="auto"/>
          <w:vAlign w:val="center"/>
        </w:tcPr>
        <w:p w14:paraId="2209763F" w14:textId="029AF821" w:rsidR="00AE3FB7" w:rsidRPr="009F4149" w:rsidRDefault="00AE3FB7" w:rsidP="009F4149">
          <w:pPr>
            <w:pStyle w:val="Contacts"/>
          </w:pPr>
        </w:p>
      </w:tc>
      <w:tc>
        <w:tcPr>
          <w:tcW w:w="3597" w:type="dxa"/>
          <w:shd w:val="clear" w:color="auto" w:fill="auto"/>
          <w:vAlign w:val="center"/>
        </w:tcPr>
        <w:p w14:paraId="600A15FE" w14:textId="0DF65139" w:rsidR="00AE3FB7" w:rsidRPr="009F4149" w:rsidRDefault="00AE3FB7" w:rsidP="009F4149">
          <w:pPr>
            <w:pStyle w:val="Contacts"/>
          </w:pPr>
        </w:p>
      </w:tc>
      <w:tc>
        <w:tcPr>
          <w:tcW w:w="3597" w:type="dxa"/>
          <w:shd w:val="clear" w:color="auto" w:fill="auto"/>
          <w:vAlign w:val="center"/>
        </w:tcPr>
        <w:p w14:paraId="7DFA9992" w14:textId="6DC0DABC" w:rsidR="00AE3FB7" w:rsidRPr="009F4149" w:rsidRDefault="00AE3FB7" w:rsidP="009F4149">
          <w:pPr>
            <w:pStyle w:val="Contacts"/>
          </w:pPr>
        </w:p>
      </w:tc>
    </w:tr>
  </w:tbl>
  <w:p w14:paraId="36F9049E" w14:textId="3110E691" w:rsidR="00835DE8" w:rsidRDefault="00835DE8" w:rsidP="009F41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A2DBE2" w14:textId="77777777" w:rsidR="00434546" w:rsidRDefault="00434546" w:rsidP="00CF31BB">
      <w:r>
        <w:separator/>
      </w:r>
    </w:p>
  </w:footnote>
  <w:footnote w:type="continuationSeparator" w:id="0">
    <w:p w14:paraId="5D7833D6" w14:textId="77777777" w:rsidR="00434546" w:rsidRDefault="00434546" w:rsidP="00CF31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3E07E9"/>
    <w:multiLevelType w:val="hybridMultilevel"/>
    <w:tmpl w:val="0809000F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hint="default"/>
        <w:sz w:val="20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sz w:val="20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hint="default"/>
        <w:sz w:val="20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sz w:val="20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sz w:val="20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hint="default"/>
        <w:sz w:val="20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sz w:val="20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sz w:val="20"/>
      </w:rPr>
    </w:lvl>
  </w:abstractNum>
  <w:num w:numId="1" w16cid:durableId="20951215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removePersonalInformation/>
  <w:removeDateAndTime/>
  <w:proofState w:spelling="clean" w:grammar="clean"/>
  <w:attachedTemplate r:id="rId1"/>
  <w:stylePaneFormatFilter w:val="5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986"/>
    <w:rsid w:val="000035F2"/>
    <w:rsid w:val="0005135F"/>
    <w:rsid w:val="00067DAC"/>
    <w:rsid w:val="000C75BF"/>
    <w:rsid w:val="001034AB"/>
    <w:rsid w:val="00110721"/>
    <w:rsid w:val="001257F0"/>
    <w:rsid w:val="0016108E"/>
    <w:rsid w:val="00194F1B"/>
    <w:rsid w:val="001A199E"/>
    <w:rsid w:val="001C42C8"/>
    <w:rsid w:val="001E5C27"/>
    <w:rsid w:val="002035D2"/>
    <w:rsid w:val="00205FE0"/>
    <w:rsid w:val="00246BBD"/>
    <w:rsid w:val="0025130C"/>
    <w:rsid w:val="00256391"/>
    <w:rsid w:val="002633EB"/>
    <w:rsid w:val="00265218"/>
    <w:rsid w:val="002C6ABD"/>
    <w:rsid w:val="002C7FDB"/>
    <w:rsid w:val="002D3842"/>
    <w:rsid w:val="003071A0"/>
    <w:rsid w:val="00337C0F"/>
    <w:rsid w:val="0035052D"/>
    <w:rsid w:val="00366F6D"/>
    <w:rsid w:val="003D55BE"/>
    <w:rsid w:val="003E0129"/>
    <w:rsid w:val="003F1794"/>
    <w:rsid w:val="003F693D"/>
    <w:rsid w:val="00405660"/>
    <w:rsid w:val="00410E03"/>
    <w:rsid w:val="00434546"/>
    <w:rsid w:val="00435E8C"/>
    <w:rsid w:val="004456B5"/>
    <w:rsid w:val="00455E50"/>
    <w:rsid w:val="00463B35"/>
    <w:rsid w:val="00467FD0"/>
    <w:rsid w:val="00482917"/>
    <w:rsid w:val="004C2F50"/>
    <w:rsid w:val="00524D35"/>
    <w:rsid w:val="00542A22"/>
    <w:rsid w:val="005A6806"/>
    <w:rsid w:val="005D124E"/>
    <w:rsid w:val="005D4225"/>
    <w:rsid w:val="00643AE5"/>
    <w:rsid w:val="00643F5A"/>
    <w:rsid w:val="0067424C"/>
    <w:rsid w:val="00684557"/>
    <w:rsid w:val="006859BF"/>
    <w:rsid w:val="006A30A4"/>
    <w:rsid w:val="006A7299"/>
    <w:rsid w:val="006C7D64"/>
    <w:rsid w:val="006D43A7"/>
    <w:rsid w:val="006D6D13"/>
    <w:rsid w:val="00705FD1"/>
    <w:rsid w:val="0071089C"/>
    <w:rsid w:val="00740131"/>
    <w:rsid w:val="007B52D2"/>
    <w:rsid w:val="007B5486"/>
    <w:rsid w:val="007C1F7D"/>
    <w:rsid w:val="007D4902"/>
    <w:rsid w:val="00813CAA"/>
    <w:rsid w:val="00835DE8"/>
    <w:rsid w:val="00860D66"/>
    <w:rsid w:val="008A14DE"/>
    <w:rsid w:val="008C5804"/>
    <w:rsid w:val="008D3EE1"/>
    <w:rsid w:val="008F387F"/>
    <w:rsid w:val="00900C64"/>
    <w:rsid w:val="00915359"/>
    <w:rsid w:val="00933041"/>
    <w:rsid w:val="00992DF9"/>
    <w:rsid w:val="009E6AC6"/>
    <w:rsid w:val="009F4149"/>
    <w:rsid w:val="00A02846"/>
    <w:rsid w:val="00A2214E"/>
    <w:rsid w:val="00A3321A"/>
    <w:rsid w:val="00A73AE1"/>
    <w:rsid w:val="00AB2833"/>
    <w:rsid w:val="00AC7198"/>
    <w:rsid w:val="00AD2821"/>
    <w:rsid w:val="00AE3FB7"/>
    <w:rsid w:val="00B122BA"/>
    <w:rsid w:val="00B45F61"/>
    <w:rsid w:val="00B92E7C"/>
    <w:rsid w:val="00BC1B68"/>
    <w:rsid w:val="00BE6B42"/>
    <w:rsid w:val="00BF5A49"/>
    <w:rsid w:val="00C50E6D"/>
    <w:rsid w:val="00C520D9"/>
    <w:rsid w:val="00C84BD5"/>
    <w:rsid w:val="00CA16CD"/>
    <w:rsid w:val="00CF31BB"/>
    <w:rsid w:val="00D4436A"/>
    <w:rsid w:val="00D832D3"/>
    <w:rsid w:val="00DB5CAA"/>
    <w:rsid w:val="00DE3C23"/>
    <w:rsid w:val="00E064A6"/>
    <w:rsid w:val="00E141F4"/>
    <w:rsid w:val="00E301A2"/>
    <w:rsid w:val="00E42BC9"/>
    <w:rsid w:val="00E53AFF"/>
    <w:rsid w:val="00E61D15"/>
    <w:rsid w:val="00ED264A"/>
    <w:rsid w:val="00EF6DBC"/>
    <w:rsid w:val="00EF7890"/>
    <w:rsid w:val="00F02022"/>
    <w:rsid w:val="00F273AB"/>
    <w:rsid w:val="00F27B67"/>
    <w:rsid w:val="00F42EDB"/>
    <w:rsid w:val="00F75986"/>
    <w:rsid w:val="00F836EB"/>
    <w:rsid w:val="00FA1299"/>
    <w:rsid w:val="00FB3407"/>
    <w:rsid w:val="00FC0271"/>
    <w:rsid w:val="00FD50AA"/>
    <w:rsid w:val="00FD5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AA645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Franklin Gothic Book" w:hAnsiTheme="minorHAnsi" w:cs="Times New Roman"/>
        <w:sz w:val="22"/>
        <w:szCs w:val="22"/>
        <w:lang w:val="en-GB" w:eastAsia="en-US" w:bidi="ar-SA"/>
      </w:rPr>
    </w:rPrDefault>
    <w:pPrDefault>
      <w:pPr>
        <w:spacing w:after="160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4D35"/>
  </w:style>
  <w:style w:type="paragraph" w:styleId="Heading1">
    <w:name w:val="heading 1"/>
    <w:basedOn w:val="Normal"/>
    <w:next w:val="Normal"/>
    <w:link w:val="Heading1Char"/>
    <w:uiPriority w:val="9"/>
    <w:semiHidden/>
    <w:qFormat/>
    <w:rsid w:val="00E61D15"/>
    <w:pPr>
      <w:keepNext/>
      <w:keepLines/>
      <w:spacing w:before="240" w:after="0"/>
      <w:jc w:val="left"/>
      <w:outlineLvl w:val="0"/>
    </w:pPr>
    <w:rPr>
      <w:rFonts w:asciiTheme="majorHAnsi" w:eastAsiaTheme="majorEastAsia" w:hAnsiTheme="majorHAnsi" w:cstheme="majorBidi"/>
      <w:color w:val="DAD08B" w:themeColor="accent1" w:themeShade="BF"/>
      <w:sz w:val="32"/>
      <w:szCs w:val="29"/>
      <w:lang w:val="en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C1B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53AFF"/>
  </w:style>
  <w:style w:type="paragraph" w:styleId="Footer">
    <w:name w:val="footer"/>
    <w:basedOn w:val="Normal"/>
    <w:link w:val="FooterChar"/>
    <w:uiPriority w:val="99"/>
    <w:semiHidden/>
    <w:rsid w:val="00BC1B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53AFF"/>
  </w:style>
  <w:style w:type="table" w:styleId="TableGrid">
    <w:name w:val="Table Grid"/>
    <w:basedOn w:val="TableNormal"/>
    <w:uiPriority w:val="39"/>
    <w:rsid w:val="00BC1B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410E03"/>
    <w:pPr>
      <w:contextualSpacing/>
    </w:pPr>
    <w:rPr>
      <w:rFonts w:asciiTheme="majorHAnsi" w:eastAsia="Times New Roman" w:hAnsiTheme="majorHAnsi"/>
      <w:b/>
      <w:color w:val="FFFFFF"/>
      <w:spacing w:val="-10"/>
      <w:kern w:val="28"/>
      <w:sz w:val="32"/>
      <w:szCs w:val="56"/>
    </w:rPr>
  </w:style>
  <w:style w:type="character" w:customStyle="1" w:styleId="TitleChar">
    <w:name w:val="Title Char"/>
    <w:link w:val="Title"/>
    <w:rsid w:val="00410E03"/>
    <w:rPr>
      <w:rFonts w:asciiTheme="majorHAnsi" w:eastAsia="Times New Roman" w:hAnsiTheme="majorHAnsi"/>
      <w:b/>
      <w:color w:val="FFFFFF"/>
      <w:spacing w:val="-10"/>
      <w:kern w:val="28"/>
      <w:sz w:val="32"/>
      <w:szCs w:val="56"/>
    </w:rPr>
  </w:style>
  <w:style w:type="paragraph" w:styleId="NormalWeb">
    <w:name w:val="Normal (Web)"/>
    <w:basedOn w:val="Normal"/>
    <w:uiPriority w:val="99"/>
    <w:semiHidden/>
    <w:rsid w:val="00265218"/>
    <w:pPr>
      <w:spacing w:before="100" w:beforeAutospacing="1" w:afterAutospacing="1"/>
    </w:pPr>
    <w:rPr>
      <w:rFonts w:ascii="Times New Roman" w:eastAsia="Times New Roman" w:hAnsi="Times New Roman"/>
    </w:rPr>
  </w:style>
  <w:style w:type="paragraph" w:customStyle="1" w:styleId="Contacts">
    <w:name w:val="Contacts"/>
    <w:basedOn w:val="Normal"/>
    <w:uiPriority w:val="5"/>
    <w:qFormat/>
    <w:rsid w:val="009F4149"/>
    <w:pPr>
      <w:spacing w:after="100"/>
    </w:pPr>
    <w:rPr>
      <w:color w:val="1F497D" w:themeColor="text2"/>
      <w:sz w:val="20"/>
      <w:szCs w:val="20"/>
    </w:rPr>
  </w:style>
  <w:style w:type="character" w:styleId="PlaceholderText">
    <w:name w:val="Placeholder Text"/>
    <w:uiPriority w:val="99"/>
    <w:semiHidden/>
    <w:rsid w:val="00E53AFF"/>
    <w:rPr>
      <w:color w:val="808080"/>
    </w:rPr>
  </w:style>
  <w:style w:type="paragraph" w:customStyle="1" w:styleId="BoldText">
    <w:name w:val="Bold Text"/>
    <w:basedOn w:val="Normal"/>
    <w:uiPriority w:val="2"/>
    <w:qFormat/>
    <w:rsid w:val="00410E03"/>
    <w:pPr>
      <w:spacing w:after="120"/>
      <w:jc w:val="left"/>
    </w:pPr>
    <w:rPr>
      <w:b/>
      <w:bCs/>
      <w:color w:val="000000" w:themeColor="text1"/>
      <w:sz w:val="24"/>
    </w:rPr>
  </w:style>
  <w:style w:type="paragraph" w:customStyle="1" w:styleId="BlueBoldText">
    <w:name w:val="Blue Bold Text"/>
    <w:basedOn w:val="Normal"/>
    <w:uiPriority w:val="4"/>
    <w:qFormat/>
    <w:rsid w:val="00410E03"/>
    <w:pPr>
      <w:spacing w:after="0"/>
    </w:pPr>
    <w:rPr>
      <w:b/>
      <w:bCs/>
      <w:color w:val="1F497D" w:themeColor="text2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524D35"/>
    <w:rPr>
      <w:rFonts w:asciiTheme="majorHAnsi" w:eastAsiaTheme="majorEastAsia" w:hAnsiTheme="majorHAnsi" w:cstheme="majorBidi"/>
      <w:color w:val="DAD08B" w:themeColor="accent1" w:themeShade="BF"/>
      <w:sz w:val="32"/>
      <w:szCs w:val="29"/>
      <w:lang w:val="en-I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580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804"/>
    <w:rPr>
      <w:rFonts w:ascii="Segoe UI" w:hAnsi="Segoe UI" w:cs="Segoe UI"/>
      <w:color w:val="000000"/>
      <w:sz w:val="18"/>
      <w:szCs w:val="18"/>
    </w:rPr>
  </w:style>
  <w:style w:type="character" w:customStyle="1" w:styleId="wdyuqq">
    <w:name w:val="wdyuqq"/>
    <w:basedOn w:val="DefaultParagraphFont"/>
    <w:rsid w:val="00CA16CD"/>
  </w:style>
  <w:style w:type="paragraph" w:styleId="ListParagraph">
    <w:name w:val="List Paragraph"/>
    <w:basedOn w:val="Normal"/>
    <w:uiPriority w:val="34"/>
    <w:semiHidden/>
    <w:qFormat/>
    <w:rsid w:val="007B548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D6D13"/>
    <w:rPr>
      <w:color w:val="0096D2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6D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72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00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4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7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02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43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9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5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613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55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45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11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41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111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4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35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368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04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113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0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0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8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74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06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472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30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50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87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6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17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94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06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47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099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75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86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84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734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310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5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15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98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859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844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40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51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272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65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36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89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679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907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30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67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30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463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571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1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92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85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82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6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0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96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34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679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2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65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593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49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12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33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84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166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577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8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05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045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364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31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50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69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51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659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8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755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8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772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106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292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22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642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027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4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232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907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07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67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50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10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859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305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08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1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21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08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513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732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7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39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849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23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112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6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9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162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2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494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91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57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957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938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058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25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06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08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355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610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9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93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44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921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42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11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2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241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5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60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1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96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083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16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54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59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611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02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26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85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874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45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13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2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467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908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gwentttc@gmail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dre\AppData\Roaming\Microsoft\Templates\Small%20business%20client%20intake%20for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840345250B84DB4A60939F585B3F0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3A3B9F-90F9-407A-A275-BF6BC05F6DF1}"/>
      </w:docPartPr>
      <w:docPartBody>
        <w:p w:rsidR="007F64F8" w:rsidRDefault="00626DA9" w:rsidP="00626DA9">
          <w:pPr>
            <w:pStyle w:val="2840345250B84DB4A60939F585B3F082"/>
          </w:pPr>
          <w:r w:rsidRPr="00194F1B">
            <w:rPr>
              <w:lang w:bidi="en-GB"/>
            </w:rPr>
            <w:t>Agent/Representative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DA9"/>
    <w:rsid w:val="001418AC"/>
    <w:rsid w:val="002035D2"/>
    <w:rsid w:val="00374DFE"/>
    <w:rsid w:val="00474455"/>
    <w:rsid w:val="00626DA9"/>
    <w:rsid w:val="007F64F8"/>
    <w:rsid w:val="00880C4B"/>
    <w:rsid w:val="008A14DE"/>
    <w:rsid w:val="00A2214E"/>
    <w:rsid w:val="00A63D46"/>
    <w:rsid w:val="00FF2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840345250B84DB4A60939F585B3F082">
    <w:name w:val="2840345250B84DB4A60939F585B3F082"/>
    <w:rsid w:val="00626DA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heme1">
  <a:themeElements>
    <a:clrScheme name="BUS_Activity Based Cost Tracke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F7F5E6"/>
      </a:accent1>
      <a:accent2>
        <a:srgbClr val="333A56"/>
      </a:accent2>
      <a:accent3>
        <a:srgbClr val="52658F"/>
      </a:accent3>
      <a:accent4>
        <a:srgbClr val="E8E8E8"/>
      </a:accent4>
      <a:accent5>
        <a:srgbClr val="000000"/>
      </a:accent5>
      <a:accent6>
        <a:srgbClr val="8A8A8A"/>
      </a:accent6>
      <a:hlink>
        <a:srgbClr val="0096D2"/>
      </a:hlink>
      <a:folHlink>
        <a:srgbClr val="00578B"/>
      </a:folHlink>
    </a:clrScheme>
    <a:fontScheme name="BUS_Activity Based Cost Tracker">
      <a:majorFont>
        <a:latin typeface="Constantia"/>
        <a:ea typeface=""/>
        <a:cs typeface=""/>
      </a:majorFont>
      <a:minorFont>
        <a:latin typeface="Franklin Gothic 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67000"/>
                <a:satMod val="105000"/>
                <a:lumMod val="110000"/>
              </a:schemeClr>
            </a:gs>
            <a:gs pos="50000">
              <a:schemeClr val="phClr">
                <a:tint val="73000"/>
                <a:satMod val="103000"/>
                <a:lumMod val="105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8000"/>
                <a:satMod val="120000"/>
                <a:lumMod val="9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Dark" id="{D39323B7-B2D6-4C10-818B-A5CD4ACE85BD}" vid="{15FD9199-0511-4D87-8BFB-2FF3F0C5B55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2780BDE-911A-4377-A48B-871858AEA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Small business client intake form.dotx</Template>
  <TotalTime>0</TotalTime>
  <Pages>2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2025-03-20T10:18:00Z</dcterms:created>
  <dcterms:modified xsi:type="dcterms:W3CDTF">2025-03-20T10:18:00Z</dcterms:modified>
</cp:coreProperties>
</file>